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E5160" w14:textId="4D4F4FF7" w:rsidR="007A0618" w:rsidRPr="009D42F6" w:rsidRDefault="00000000" w:rsidP="00924C1D">
      <w:pPr>
        <w:pStyle w:val="Ttulo6"/>
        <w:keepNext/>
        <w:spacing w:line="360" w:lineRule="auto"/>
        <w:ind w:left="3402" w:right="0" w:firstLine="0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 xml:space="preserve">INDICAÇÃO Nº </w:t>
      </w:r>
      <w:r w:rsidR="00924C1D" w:rsidRPr="009D42F6">
        <w:rPr>
          <w:rFonts w:ascii="Times New Roman" w:hAnsi="Times New Roman" w:cs="Times New Roman"/>
          <w:sz w:val="24"/>
          <w:szCs w:val="24"/>
        </w:rPr>
        <w:t>583</w:t>
      </w:r>
      <w:r w:rsidRPr="009D42F6">
        <w:rPr>
          <w:rFonts w:ascii="Times New Roman" w:hAnsi="Times New Roman" w:cs="Times New Roman"/>
          <w:sz w:val="24"/>
          <w:szCs w:val="24"/>
        </w:rPr>
        <w:t>/202</w:t>
      </w:r>
      <w:r w:rsidR="0023471C" w:rsidRPr="009D42F6">
        <w:rPr>
          <w:rFonts w:ascii="Times New Roman" w:hAnsi="Times New Roman" w:cs="Times New Roman"/>
          <w:sz w:val="24"/>
          <w:szCs w:val="24"/>
        </w:rPr>
        <w:t>6</w:t>
      </w:r>
    </w:p>
    <w:p w14:paraId="6D44B061" w14:textId="77777777" w:rsidR="007A0618" w:rsidRPr="009D42F6" w:rsidRDefault="007A0618" w:rsidP="00924C1D">
      <w:pPr>
        <w:spacing w:after="0" w:line="360" w:lineRule="auto"/>
        <w:ind w:left="3402"/>
        <w:jc w:val="both"/>
        <w:rPr>
          <w:rFonts w:ascii="Times New Roman" w:hAnsi="Times New Roman" w:cs="Times New Roman"/>
          <w:sz w:val="24"/>
          <w:szCs w:val="24"/>
        </w:rPr>
      </w:pPr>
    </w:p>
    <w:p w14:paraId="7F2F77A4" w14:textId="77777777" w:rsidR="0077367F" w:rsidRPr="009D42F6" w:rsidRDefault="00000000" w:rsidP="00924C1D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42F6">
        <w:rPr>
          <w:rFonts w:ascii="Times New Roman" w:hAnsi="Times New Roman" w:cs="Times New Roman"/>
          <w:b/>
          <w:sz w:val="24"/>
          <w:szCs w:val="24"/>
        </w:rPr>
        <w:t>INDICAMOS A IMPLANTAÇÃO E ESTRUTURAÇÃO DE CALÇADAS, NO ENTORNO DOS PONTOS DE ÔNIBUS, LOCALIZADOS NO BAIRRO SANTA MARIA I E II, NO MUNICÍPIO DE SORRISO-MT.</w:t>
      </w:r>
    </w:p>
    <w:p w14:paraId="5B0DB8E6" w14:textId="77777777" w:rsidR="00E47D35" w:rsidRPr="009D42F6" w:rsidRDefault="00E47D35" w:rsidP="00924C1D">
      <w:pPr>
        <w:spacing w:after="0" w:line="360" w:lineRule="auto"/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7B462B" w14:textId="77777777" w:rsidR="005736BB" w:rsidRPr="009D42F6" w:rsidRDefault="00000000" w:rsidP="00924C1D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D42F6">
        <w:rPr>
          <w:rFonts w:ascii="Times New Roman" w:hAnsi="Times New Roman" w:cs="Times New Roman"/>
          <w:b/>
          <w:bCs/>
          <w:sz w:val="24"/>
          <w:szCs w:val="24"/>
        </w:rPr>
        <w:t xml:space="preserve">BRENDO BRAGA – Republicanos, </w:t>
      </w:r>
      <w:r w:rsidRPr="009D42F6">
        <w:rPr>
          <w:rFonts w:ascii="Times New Roman" w:hAnsi="Times New Roman" w:cs="Times New Roman"/>
          <w:bCs/>
          <w:sz w:val="24"/>
          <w:szCs w:val="24"/>
        </w:rPr>
        <w:t>e</w:t>
      </w:r>
      <w:r w:rsidRPr="009D42F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D42F6">
        <w:rPr>
          <w:rFonts w:ascii="Times New Roman" w:hAnsi="Times New Roman" w:cs="Times New Roman"/>
          <w:bCs/>
          <w:sz w:val="24"/>
          <w:szCs w:val="24"/>
        </w:rPr>
        <w:t>vereadores abaixo assinados,</w:t>
      </w:r>
      <w:r w:rsidRPr="009D42F6">
        <w:rPr>
          <w:rFonts w:ascii="Times New Roman" w:hAnsi="Times New Roman" w:cs="Times New Roman"/>
          <w:sz w:val="24"/>
          <w:szCs w:val="24"/>
        </w:rPr>
        <w:t xml:space="preserve"> com assento nesta Casa, de conformidade com o Art. 115 do Regimento Interno, REQUEREM à Mesa, que este Expediente seja encaminhado Excelentíssimo Sr. Alei Fernandes, Prefeito Municipal</w:t>
      </w:r>
      <w:r w:rsidR="0077367F" w:rsidRPr="009D42F6">
        <w:rPr>
          <w:rFonts w:ascii="Times New Roman" w:hAnsi="Times New Roman" w:cs="Times New Roman"/>
          <w:sz w:val="24"/>
          <w:szCs w:val="24"/>
        </w:rPr>
        <w:t xml:space="preserve"> e</w:t>
      </w:r>
      <w:r w:rsidRPr="009D42F6">
        <w:rPr>
          <w:rFonts w:ascii="Times New Roman" w:hAnsi="Times New Roman" w:cs="Times New Roman"/>
          <w:sz w:val="24"/>
          <w:szCs w:val="24"/>
        </w:rPr>
        <w:t xml:space="preserve"> à Secretaria Municipal de </w:t>
      </w:r>
      <w:r w:rsidR="0077367F" w:rsidRPr="009D42F6">
        <w:rPr>
          <w:rFonts w:ascii="Times New Roman" w:hAnsi="Times New Roman" w:cs="Times New Roman"/>
          <w:sz w:val="24"/>
          <w:szCs w:val="24"/>
        </w:rPr>
        <w:t xml:space="preserve">Infraestrutura, Transporte e Saneamento, </w:t>
      </w:r>
      <w:r w:rsidRPr="009D42F6">
        <w:rPr>
          <w:rFonts w:ascii="Times New Roman" w:hAnsi="Times New Roman" w:cs="Times New Roman"/>
          <w:b/>
          <w:sz w:val="24"/>
          <w:szCs w:val="24"/>
        </w:rPr>
        <w:t xml:space="preserve">versando sobre a necessidade da </w:t>
      </w:r>
      <w:r w:rsidR="00E47D35" w:rsidRPr="009D42F6">
        <w:rPr>
          <w:rFonts w:ascii="Times New Roman" w:hAnsi="Times New Roman" w:cs="Times New Roman"/>
          <w:b/>
          <w:sz w:val="24"/>
          <w:szCs w:val="24"/>
        </w:rPr>
        <w:t>implantação e estruturação de calçadas, no entorno dos pontos de ônibus, localizados no bairro Santa Maria I e II, no município de Sorriso-MT.</w:t>
      </w:r>
    </w:p>
    <w:p w14:paraId="4DBAE601" w14:textId="77777777" w:rsidR="00924C1D" w:rsidRPr="009D42F6" w:rsidRDefault="00924C1D" w:rsidP="00924C1D">
      <w:pPr>
        <w:pStyle w:val="Recuodecorpodetexto2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61117430" w14:textId="77777777" w:rsidR="007A0618" w:rsidRPr="009D42F6" w:rsidRDefault="00000000" w:rsidP="00C00331">
      <w:pPr>
        <w:pStyle w:val="Ttulo1"/>
        <w:keepNext/>
        <w:ind w:right="0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>JUSTIFICATIVAS</w:t>
      </w:r>
    </w:p>
    <w:p w14:paraId="75A34082" w14:textId="77777777" w:rsidR="007A0618" w:rsidRPr="009D42F6" w:rsidRDefault="007A0618" w:rsidP="00924C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2EEAAB9" w14:textId="77777777" w:rsidR="005E5B33" w:rsidRPr="009D42F6" w:rsidRDefault="00000000" w:rsidP="00924C1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E47D35" w:rsidRPr="009D42F6">
        <w:rPr>
          <w:rFonts w:ascii="Times New Roman" w:hAnsi="Times New Roman" w:cs="Times New Roman"/>
          <w:sz w:val="24"/>
          <w:szCs w:val="24"/>
        </w:rPr>
        <w:t>a presente indicação atende a uma relevante reivindicação apresentada por munícipes e por usuários dos pontos de ônibus, da região dos bairros Santa Maria I e II;</w:t>
      </w:r>
    </w:p>
    <w:p w14:paraId="6161AE9F" w14:textId="073246C0" w:rsidR="007A0618" w:rsidRPr="009D42F6" w:rsidRDefault="00000000" w:rsidP="00924C1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>Considerando que</w:t>
      </w:r>
      <w:r w:rsidR="005E5B33" w:rsidRPr="009D42F6">
        <w:rPr>
          <w:rFonts w:ascii="Times New Roman" w:hAnsi="Times New Roman" w:cs="Times New Roman"/>
          <w:sz w:val="24"/>
          <w:szCs w:val="24"/>
        </w:rPr>
        <w:t xml:space="preserve">, </w:t>
      </w:r>
      <w:r w:rsidR="00E47D35" w:rsidRPr="009D42F6">
        <w:rPr>
          <w:rFonts w:ascii="Times New Roman" w:hAnsi="Times New Roman" w:cs="Times New Roman"/>
          <w:sz w:val="24"/>
          <w:szCs w:val="24"/>
        </w:rPr>
        <w:t>os pontos de ônibus em questão, não contam com passeio público (calçada) em seu entorno, o que força passageiros, principalmente estudantes, pedestres e pessoas com mobilidade reduzida, a aguardarem o transporte e se deslocarem diretamente na pista de rolamento ou sobre área de terra ou mato</w:t>
      </w:r>
      <w:r w:rsidR="004D1E70" w:rsidRPr="009D42F6">
        <w:rPr>
          <w:rFonts w:ascii="Times New Roman" w:hAnsi="Times New Roman" w:cs="Times New Roman"/>
          <w:sz w:val="24"/>
          <w:szCs w:val="24"/>
        </w:rPr>
        <w:t>;</w:t>
      </w:r>
    </w:p>
    <w:p w14:paraId="5148FA37" w14:textId="33056802" w:rsidR="00E046FC" w:rsidRPr="009D42F6" w:rsidRDefault="00000000" w:rsidP="00924C1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E47D35" w:rsidRPr="009D42F6">
        <w:rPr>
          <w:rFonts w:ascii="Times New Roman" w:hAnsi="Times New Roman" w:cs="Times New Roman"/>
          <w:sz w:val="24"/>
          <w:szCs w:val="24"/>
        </w:rPr>
        <w:t>essa situação expõe os usuários a riscos constantes de atropelamento e acidentes, além de causar transtornos em dias de chuva, devido à lama, e em dias secos, devido à poeira</w:t>
      </w:r>
      <w:r w:rsidR="0077688E" w:rsidRPr="009D42F6">
        <w:rPr>
          <w:rFonts w:ascii="Times New Roman" w:hAnsi="Times New Roman" w:cs="Times New Roman"/>
          <w:sz w:val="24"/>
          <w:szCs w:val="24"/>
        </w:rPr>
        <w:t>;</w:t>
      </w:r>
    </w:p>
    <w:p w14:paraId="4E7F538B" w14:textId="4C9CC7F4" w:rsidR="001F6520" w:rsidRPr="009D42F6" w:rsidRDefault="00000000" w:rsidP="00924C1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 xml:space="preserve">Considerando que, </w:t>
      </w:r>
      <w:r w:rsidR="00E47D35" w:rsidRPr="009D42F6">
        <w:rPr>
          <w:rFonts w:ascii="Times New Roman" w:hAnsi="Times New Roman" w:cs="Times New Roman"/>
          <w:sz w:val="24"/>
          <w:szCs w:val="24"/>
        </w:rPr>
        <w:t>os locais referidos nas imagens em anexo, apresentam apenas o solo natural, marcado por desníveis, vegetação rasteira e acúmulo de terra, sem qualquer pavimentação ou passeio público estruturado</w:t>
      </w:r>
      <w:r w:rsidRPr="009D42F6">
        <w:rPr>
          <w:rFonts w:ascii="Times New Roman" w:hAnsi="Times New Roman" w:cs="Times New Roman"/>
          <w:sz w:val="24"/>
          <w:szCs w:val="24"/>
        </w:rPr>
        <w:t>;</w:t>
      </w:r>
    </w:p>
    <w:p w14:paraId="06AB076F" w14:textId="37A15191" w:rsidR="007A0618" w:rsidRPr="009D42F6" w:rsidRDefault="00000000" w:rsidP="00924C1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lastRenderedPageBreak/>
        <w:t xml:space="preserve">Considerando que, </w:t>
      </w:r>
      <w:r w:rsidR="00E47D35" w:rsidRPr="009D42F6">
        <w:rPr>
          <w:rFonts w:ascii="Times New Roman" w:hAnsi="Times New Roman" w:cs="Times New Roman"/>
          <w:sz w:val="24"/>
          <w:szCs w:val="24"/>
        </w:rPr>
        <w:t xml:space="preserve">essa falta de margem segura expõe pedestres e motoristas a riscos diários de acidentes e dificulta a operação de embarque e desembarque dos transportes coletivos e escolares, necessitando de uma estrutura adequada como a calçada, </w:t>
      </w:r>
      <w:r w:rsidR="0077688E" w:rsidRPr="009D42F6">
        <w:rPr>
          <w:rFonts w:ascii="Times New Roman" w:hAnsi="Times New Roman" w:cs="Times New Roman"/>
          <w:sz w:val="24"/>
          <w:szCs w:val="24"/>
        </w:rPr>
        <w:t xml:space="preserve">razão pela qual se faz a presente indicação. </w:t>
      </w:r>
    </w:p>
    <w:p w14:paraId="6A48DF26" w14:textId="77777777" w:rsidR="0077688E" w:rsidRPr="009D42F6" w:rsidRDefault="0077688E" w:rsidP="00924C1D">
      <w:pPr>
        <w:spacing w:after="0"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8A5ACFE" w14:textId="77777777" w:rsidR="0052255A" w:rsidRPr="009D42F6" w:rsidRDefault="00000000" w:rsidP="00924C1D">
      <w:pPr>
        <w:spacing w:after="0" w:line="36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D42F6">
        <w:rPr>
          <w:rFonts w:ascii="Times New Roman" w:hAnsi="Times New Roman" w:cs="Times New Roman"/>
          <w:sz w:val="24"/>
          <w:szCs w:val="24"/>
        </w:rPr>
        <w:t xml:space="preserve">Câmara Municipal de Sorriso, Estado de Mato Grosso, em </w:t>
      </w:r>
      <w:r w:rsidR="001F6520" w:rsidRPr="009D42F6">
        <w:rPr>
          <w:rFonts w:ascii="Times New Roman" w:hAnsi="Times New Roman" w:cs="Times New Roman"/>
          <w:sz w:val="24"/>
          <w:szCs w:val="24"/>
        </w:rPr>
        <w:t>12</w:t>
      </w:r>
      <w:r w:rsidRPr="009D42F6">
        <w:rPr>
          <w:rFonts w:ascii="Times New Roman" w:hAnsi="Times New Roman" w:cs="Times New Roman"/>
          <w:sz w:val="24"/>
          <w:szCs w:val="24"/>
        </w:rPr>
        <w:t xml:space="preserve"> de agosto de 202</w:t>
      </w:r>
      <w:r w:rsidR="0023471C" w:rsidRPr="009D42F6">
        <w:rPr>
          <w:rFonts w:ascii="Times New Roman" w:hAnsi="Times New Roman" w:cs="Times New Roman"/>
          <w:sz w:val="24"/>
          <w:szCs w:val="24"/>
        </w:rPr>
        <w:t>6</w:t>
      </w:r>
      <w:r w:rsidRPr="009D42F6">
        <w:rPr>
          <w:rFonts w:ascii="Times New Roman" w:hAnsi="Times New Roman" w:cs="Times New Roman"/>
          <w:sz w:val="24"/>
          <w:szCs w:val="24"/>
        </w:rPr>
        <w:t>.</w:t>
      </w:r>
    </w:p>
    <w:p w14:paraId="56EA4D3C" w14:textId="77777777" w:rsidR="00A70E71" w:rsidRPr="009D42F6" w:rsidRDefault="00A70E71" w:rsidP="00924C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75A1E324" w14:textId="77777777" w:rsidR="000D2D5D" w:rsidRPr="009D42F6" w:rsidRDefault="000D2D5D" w:rsidP="00924C1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E93CEF1" w14:textId="77777777" w:rsidR="0052255A" w:rsidRPr="009D42F6" w:rsidRDefault="0052255A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p w14:paraId="6776DEEC" w14:textId="77777777" w:rsidR="007A0618" w:rsidRPr="009D42F6" w:rsidRDefault="007A0618" w:rsidP="007A0618">
      <w:pPr>
        <w:spacing w:after="0" w:line="240" w:lineRule="auto"/>
        <w:jc w:val="both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Tabelacomgrade"/>
        <w:tblW w:w="11346" w:type="dxa"/>
        <w:jc w:val="center"/>
        <w:tblLook w:val="04A0" w:firstRow="1" w:lastRow="0" w:firstColumn="1" w:lastColumn="0" w:noHBand="0" w:noVBand="1"/>
      </w:tblPr>
      <w:tblGrid>
        <w:gridCol w:w="2557"/>
        <w:gridCol w:w="426"/>
        <w:gridCol w:w="283"/>
        <w:gridCol w:w="2410"/>
        <w:gridCol w:w="2551"/>
        <w:gridCol w:w="284"/>
        <w:gridCol w:w="2835"/>
      </w:tblGrid>
      <w:tr w:rsidR="001F02A7" w:rsidRPr="009D42F6" w14:paraId="213926DF" w14:textId="77777777" w:rsidTr="00C00331">
        <w:trPr>
          <w:trHeight w:val="1819"/>
          <w:jc w:val="center"/>
        </w:trPr>
        <w:tc>
          <w:tcPr>
            <w:tcW w:w="298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652E8BD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BRENDO BRAGA</w:t>
            </w:r>
          </w:p>
          <w:p w14:paraId="45B76ECE" w14:textId="77777777" w:rsidR="007A0618" w:rsidRPr="009D42F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Vereador Republicanos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22AE01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ADIR CUNICO</w:t>
            </w:r>
          </w:p>
          <w:p w14:paraId="327A15AF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Vereador </w:t>
            </w:r>
            <w:r w:rsidR="005E5B33"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NOVO</w:t>
            </w:r>
          </w:p>
          <w:p w14:paraId="109EB2B1" w14:textId="77777777" w:rsidR="007A0618" w:rsidRPr="009D42F6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39FB28" w14:textId="77777777" w:rsidR="007A0618" w:rsidRPr="009D42F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264F29D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DARCI GONÇALVES</w:t>
            </w:r>
          </w:p>
          <w:p w14:paraId="05BC5D03" w14:textId="77777777" w:rsidR="007A0618" w:rsidRPr="009D42F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 MDB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2648E5C0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DIOGO KRIGUER</w:t>
            </w:r>
          </w:p>
          <w:p w14:paraId="55A2D04A" w14:textId="77777777" w:rsidR="007A0618" w:rsidRPr="009D42F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  <w:p w14:paraId="621D830B" w14:textId="77777777" w:rsidR="007A0618" w:rsidRPr="009D42F6" w:rsidRDefault="007A0618" w:rsidP="005C615A">
            <w:pPr>
              <w:pStyle w:val="Recuodecorpodetexto3"/>
              <w:tabs>
                <w:tab w:val="left" w:pos="2835"/>
              </w:tabs>
              <w:spacing w:after="0"/>
              <w:ind w:left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F02A7" w:rsidRPr="009D42F6" w14:paraId="451792DD" w14:textId="77777777" w:rsidTr="00C00331">
        <w:trPr>
          <w:trHeight w:val="1830"/>
          <w:jc w:val="center"/>
        </w:trPr>
        <w:tc>
          <w:tcPr>
            <w:tcW w:w="2557" w:type="dxa"/>
            <w:tcBorders>
              <w:top w:val="nil"/>
              <w:left w:val="nil"/>
              <w:bottom w:val="nil"/>
              <w:right w:val="nil"/>
            </w:tcBorders>
          </w:tcPr>
          <w:p w14:paraId="289505BD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EMERSON FARIAS</w:t>
            </w:r>
          </w:p>
          <w:p w14:paraId="7809FD7F" w14:textId="77777777" w:rsidR="007A0618" w:rsidRPr="009D42F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EE92C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GRINGO DO BARREIRO</w:t>
            </w:r>
          </w:p>
          <w:p w14:paraId="18541687" w14:textId="77777777" w:rsidR="007A0618" w:rsidRPr="009D42F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 PL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14:paraId="6CF0EED7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JANE DELALIBERA</w:t>
            </w:r>
          </w:p>
          <w:p w14:paraId="720797FA" w14:textId="77777777" w:rsidR="007A0618" w:rsidRPr="009D42F6" w:rsidRDefault="00000000" w:rsidP="005C615A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Vereadora PL</w:t>
            </w:r>
          </w:p>
        </w:tc>
        <w:tc>
          <w:tcPr>
            <w:tcW w:w="31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85E44FD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PROF.ª SILVANA PERIN</w:t>
            </w:r>
          </w:p>
          <w:p w14:paraId="4389586E" w14:textId="77777777" w:rsidR="007A0618" w:rsidRPr="009D42F6" w:rsidRDefault="00000000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Vereadora MDB</w:t>
            </w:r>
          </w:p>
          <w:p w14:paraId="0712487C" w14:textId="77777777" w:rsidR="007A0618" w:rsidRPr="009D42F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63736C53" w14:textId="77777777" w:rsidR="007A0618" w:rsidRPr="009D42F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5E0F9D98" w14:textId="77777777" w:rsidR="007A0618" w:rsidRPr="009D42F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</w:p>
          <w:p w14:paraId="181DAA36" w14:textId="77777777" w:rsidR="007A0618" w:rsidRPr="009D42F6" w:rsidRDefault="007A0618" w:rsidP="005C615A">
            <w:pPr>
              <w:pStyle w:val="Recuodecorpodetexto3"/>
              <w:tabs>
                <w:tab w:val="left" w:pos="2835"/>
              </w:tabs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1F02A7" w:rsidRPr="009D42F6" w14:paraId="6CD555AA" w14:textId="77777777" w:rsidTr="00C00331">
        <w:trPr>
          <w:trHeight w:val="637"/>
          <w:jc w:val="center"/>
        </w:trPr>
        <w:tc>
          <w:tcPr>
            <w:tcW w:w="32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469F96F" w14:textId="77777777" w:rsidR="005E5B33" w:rsidRPr="009D42F6" w:rsidRDefault="00000000" w:rsidP="005E5B3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RODRIGO MATTERAZZI</w:t>
            </w:r>
          </w:p>
          <w:p w14:paraId="6092E64C" w14:textId="77777777" w:rsidR="005E5B33" w:rsidRPr="009D42F6" w:rsidRDefault="00000000" w:rsidP="005E5B33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Vereador Republicanos </w:t>
            </w:r>
          </w:p>
          <w:p w14:paraId="7E99DCAE" w14:textId="77777777" w:rsidR="007A0618" w:rsidRPr="009D42F6" w:rsidRDefault="007A0618" w:rsidP="005C615A">
            <w:pPr>
              <w:tabs>
                <w:tab w:val="left" w:pos="198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6FB3EEB4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TOCO BAGGIO</w:t>
            </w:r>
          </w:p>
          <w:p w14:paraId="64D95404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 PSDB</w:t>
            </w:r>
          </w:p>
        </w:tc>
        <w:tc>
          <w:tcPr>
            <w:tcW w:w="28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0791B90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WANDERLEY PAULO</w:t>
            </w:r>
          </w:p>
          <w:p w14:paraId="41230B53" w14:textId="77777777" w:rsidR="007A0618" w:rsidRPr="009D42F6" w:rsidRDefault="00000000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D42F6">
              <w:rPr>
                <w:rFonts w:ascii="Times New Roman" w:hAnsi="Times New Roman" w:cs="Times New Roman"/>
                <w:b/>
                <w:sz w:val="24"/>
                <w:szCs w:val="24"/>
              </w:rPr>
              <w:t>Vereador PP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787648D7" w14:textId="77777777" w:rsidR="007A0618" w:rsidRPr="009D42F6" w:rsidRDefault="007A0618" w:rsidP="005C615A">
            <w:pPr>
              <w:tabs>
                <w:tab w:val="left" w:pos="198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F445ACF" w14:textId="77777777" w:rsidR="007A0618" w:rsidRPr="009D42F6" w:rsidRDefault="007A0618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2F6678E0" w14:textId="77777777" w:rsidR="00924C1D" w:rsidRPr="009D42F6" w:rsidRDefault="00924C1D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58098F54" w14:textId="77777777" w:rsidR="00924C1D" w:rsidRPr="009D42F6" w:rsidRDefault="00924C1D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1D595A33" w14:textId="77777777" w:rsidR="00924C1D" w:rsidRPr="009D42F6" w:rsidRDefault="00924C1D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23F7590B" w14:textId="77777777" w:rsidR="00924C1D" w:rsidRPr="009D42F6" w:rsidRDefault="00924C1D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52D3D9DA" w14:textId="77777777" w:rsidR="00924C1D" w:rsidRPr="009D42F6" w:rsidRDefault="00924C1D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449849E3" w14:textId="77777777" w:rsidR="00924C1D" w:rsidRPr="009D42F6" w:rsidRDefault="00924C1D" w:rsidP="007A0618">
      <w:pPr>
        <w:pStyle w:val="SemEspaamento"/>
        <w:jc w:val="center"/>
        <w:rPr>
          <w:rFonts w:ascii="Times New Roman" w:hAnsi="Times New Roman" w:cs="Times New Roman"/>
          <w:sz w:val="24"/>
          <w:szCs w:val="24"/>
        </w:rPr>
      </w:pPr>
    </w:p>
    <w:p w14:paraId="0C5CA160" w14:textId="77777777" w:rsidR="004230E9" w:rsidRPr="009D42F6" w:rsidRDefault="00000000" w:rsidP="007A0618">
      <w:pPr>
        <w:rPr>
          <w:sz w:val="24"/>
          <w:szCs w:val="24"/>
        </w:rPr>
      </w:pPr>
      <w:r w:rsidRPr="009D42F6">
        <w:rPr>
          <w:noProof/>
          <w:sz w:val="24"/>
          <w:szCs w:val="24"/>
        </w:rPr>
        <w:drawing>
          <wp:inline distT="0" distB="0" distL="0" distR="0" wp14:anchorId="58A7A21C" wp14:editId="16506350">
            <wp:extent cx="3815080" cy="3535680"/>
            <wp:effectExtent l="0" t="0" r="0" b="762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746218" name="WhatsApp Image 2026-08-10 at 15.40.31 (2)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25" b="11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678" cy="3537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42F6">
        <w:rPr>
          <w:noProof/>
          <w:sz w:val="24"/>
          <w:szCs w:val="24"/>
        </w:rPr>
        <w:drawing>
          <wp:inline distT="0" distB="0" distL="0" distR="0" wp14:anchorId="37862D00" wp14:editId="3179244E">
            <wp:extent cx="3815080" cy="387604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561534" name="WhatsApp Image 2026-08-10 at 15.40.31 (1).jpe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7365" b="147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8989" cy="3880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D42F6">
        <w:rPr>
          <w:noProof/>
          <w:sz w:val="24"/>
          <w:szCs w:val="24"/>
        </w:rPr>
        <w:drawing>
          <wp:inline distT="0" distB="0" distL="0" distR="0" wp14:anchorId="0F728CDF" wp14:editId="5E6E5ED9">
            <wp:extent cx="3905250" cy="3634740"/>
            <wp:effectExtent l="0" t="0" r="0" b="381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1799200" name="WhatsApp Image 2026-08-10 at 15.40.31.jpe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308" b="243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0294" cy="36394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230E9" w:rsidRPr="009D42F6" w:rsidSect="00D551B6">
      <w:headerReference w:type="default" r:id="rId10"/>
      <w:footerReference w:type="default" r:id="rId11"/>
      <w:pgSz w:w="11906" w:h="16838"/>
      <w:pgMar w:top="2977" w:right="1416" w:bottom="993" w:left="1418" w:header="283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A0D214" w14:textId="77777777" w:rsidR="00650377" w:rsidRDefault="00650377">
      <w:pPr>
        <w:spacing w:after="0" w:line="240" w:lineRule="auto"/>
      </w:pPr>
      <w:r>
        <w:separator/>
      </w:r>
    </w:p>
  </w:endnote>
  <w:endnote w:type="continuationSeparator" w:id="0">
    <w:p w14:paraId="2CBFBDDE" w14:textId="77777777" w:rsidR="00650377" w:rsidRDefault="006503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52258200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672885A" w14:textId="4651F6D5" w:rsidR="00924C1D" w:rsidRPr="00924C1D" w:rsidRDefault="00924C1D" w:rsidP="00924C1D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924C1D">
              <w:rPr>
                <w:rFonts w:ascii="Times New Roman" w:hAnsi="Times New Roman" w:cs="Times New Roman"/>
              </w:rPr>
              <w:t xml:space="preserve">Página </w:t>
            </w:r>
            <w:r w:rsidRPr="00924C1D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24C1D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24C1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24C1D">
              <w:rPr>
                <w:rFonts w:ascii="Times New Roman" w:hAnsi="Times New Roman" w:cs="Times New Roman"/>
                <w:b/>
                <w:bCs/>
              </w:rPr>
              <w:t>2</w:t>
            </w:r>
            <w:r w:rsidRPr="00924C1D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24C1D">
              <w:rPr>
                <w:rFonts w:ascii="Times New Roman" w:hAnsi="Times New Roman" w:cs="Times New Roman"/>
              </w:rPr>
              <w:t xml:space="preserve"> de </w:t>
            </w:r>
            <w:r w:rsidRPr="00924C1D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24C1D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24C1D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24C1D">
              <w:rPr>
                <w:rFonts w:ascii="Times New Roman" w:hAnsi="Times New Roman" w:cs="Times New Roman"/>
                <w:b/>
                <w:bCs/>
              </w:rPr>
              <w:t>2</w:t>
            </w:r>
            <w:r w:rsidRPr="00924C1D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107EBE63" w14:textId="77777777" w:rsidR="00924C1D" w:rsidRDefault="00924C1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9576A9" w14:textId="77777777" w:rsidR="00650377" w:rsidRDefault="00650377">
      <w:pPr>
        <w:spacing w:after="0" w:line="240" w:lineRule="auto"/>
      </w:pPr>
      <w:r>
        <w:separator/>
      </w:r>
    </w:p>
  </w:footnote>
  <w:footnote w:type="continuationSeparator" w:id="0">
    <w:p w14:paraId="14767860" w14:textId="77777777" w:rsidR="00650377" w:rsidRDefault="006503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29ADD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32BB333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E869E18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1D6BE526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F42A1E5" w14:textId="77777777" w:rsidR="00AA7815" w:rsidRDefault="00AA7815">
    <w:pPr>
      <w:spacing w:after="0" w:line="240" w:lineRule="auto"/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07A"/>
    <w:rsid w:val="000026EE"/>
    <w:rsid w:val="0001497D"/>
    <w:rsid w:val="00021188"/>
    <w:rsid w:val="000674B6"/>
    <w:rsid w:val="000678F9"/>
    <w:rsid w:val="00090587"/>
    <w:rsid w:val="000A4470"/>
    <w:rsid w:val="000B2235"/>
    <w:rsid w:val="000B6565"/>
    <w:rsid w:val="000D147B"/>
    <w:rsid w:val="000D2D5D"/>
    <w:rsid w:val="000D5A53"/>
    <w:rsid w:val="000E0599"/>
    <w:rsid w:val="000E6B3F"/>
    <w:rsid w:val="000F4849"/>
    <w:rsid w:val="001215D5"/>
    <w:rsid w:val="001224CC"/>
    <w:rsid w:val="0014246E"/>
    <w:rsid w:val="00155CE4"/>
    <w:rsid w:val="001649C6"/>
    <w:rsid w:val="00176EED"/>
    <w:rsid w:val="00183D8E"/>
    <w:rsid w:val="001A080F"/>
    <w:rsid w:val="001F02A7"/>
    <w:rsid w:val="001F6520"/>
    <w:rsid w:val="001F755A"/>
    <w:rsid w:val="002158C6"/>
    <w:rsid w:val="00231DEA"/>
    <w:rsid w:val="002322D3"/>
    <w:rsid w:val="0023471C"/>
    <w:rsid w:val="00244A90"/>
    <w:rsid w:val="00262C86"/>
    <w:rsid w:val="00281CFF"/>
    <w:rsid w:val="002979FC"/>
    <w:rsid w:val="002A1B0B"/>
    <w:rsid w:val="002B2AC6"/>
    <w:rsid w:val="002C0605"/>
    <w:rsid w:val="002C41CD"/>
    <w:rsid w:val="002D3CEC"/>
    <w:rsid w:val="002D6FBE"/>
    <w:rsid w:val="003031DA"/>
    <w:rsid w:val="003067E1"/>
    <w:rsid w:val="0031207A"/>
    <w:rsid w:val="003266E8"/>
    <w:rsid w:val="00344B7A"/>
    <w:rsid w:val="00365712"/>
    <w:rsid w:val="00383B5F"/>
    <w:rsid w:val="003863B7"/>
    <w:rsid w:val="00386DDC"/>
    <w:rsid w:val="003943D6"/>
    <w:rsid w:val="003C3BD0"/>
    <w:rsid w:val="003D4EFA"/>
    <w:rsid w:val="003D68E7"/>
    <w:rsid w:val="003E6123"/>
    <w:rsid w:val="003E710E"/>
    <w:rsid w:val="00401ED3"/>
    <w:rsid w:val="004230E9"/>
    <w:rsid w:val="00445ACD"/>
    <w:rsid w:val="00451586"/>
    <w:rsid w:val="00457DCD"/>
    <w:rsid w:val="00492945"/>
    <w:rsid w:val="004C6A1C"/>
    <w:rsid w:val="004D1E70"/>
    <w:rsid w:val="004F0816"/>
    <w:rsid w:val="00504E9E"/>
    <w:rsid w:val="00515BA8"/>
    <w:rsid w:val="0052255A"/>
    <w:rsid w:val="0052471C"/>
    <w:rsid w:val="005253B2"/>
    <w:rsid w:val="00536A96"/>
    <w:rsid w:val="00543BCF"/>
    <w:rsid w:val="00544277"/>
    <w:rsid w:val="00552ED1"/>
    <w:rsid w:val="00565476"/>
    <w:rsid w:val="005736BB"/>
    <w:rsid w:val="005C48B3"/>
    <w:rsid w:val="005C615A"/>
    <w:rsid w:val="005E5B33"/>
    <w:rsid w:val="005F0536"/>
    <w:rsid w:val="005F4AF3"/>
    <w:rsid w:val="00650377"/>
    <w:rsid w:val="0065428A"/>
    <w:rsid w:val="0069238E"/>
    <w:rsid w:val="006A657E"/>
    <w:rsid w:val="006B03D9"/>
    <w:rsid w:val="006B1A9B"/>
    <w:rsid w:val="006B76CC"/>
    <w:rsid w:val="00712178"/>
    <w:rsid w:val="00720215"/>
    <w:rsid w:val="007274DE"/>
    <w:rsid w:val="007322D5"/>
    <w:rsid w:val="00732417"/>
    <w:rsid w:val="00761A6A"/>
    <w:rsid w:val="00761C4C"/>
    <w:rsid w:val="007710C7"/>
    <w:rsid w:val="0077150E"/>
    <w:rsid w:val="0077367F"/>
    <w:rsid w:val="00773A4F"/>
    <w:rsid w:val="0077688E"/>
    <w:rsid w:val="0079197D"/>
    <w:rsid w:val="007A0618"/>
    <w:rsid w:val="007B5766"/>
    <w:rsid w:val="007C0AAD"/>
    <w:rsid w:val="007D5885"/>
    <w:rsid w:val="007E2B0C"/>
    <w:rsid w:val="008127FD"/>
    <w:rsid w:val="00815192"/>
    <w:rsid w:val="00820122"/>
    <w:rsid w:val="0082441C"/>
    <w:rsid w:val="00825002"/>
    <w:rsid w:val="0083284A"/>
    <w:rsid w:val="008428A3"/>
    <w:rsid w:val="00842FBD"/>
    <w:rsid w:val="00880123"/>
    <w:rsid w:val="008811D3"/>
    <w:rsid w:val="0088234C"/>
    <w:rsid w:val="00891CA8"/>
    <w:rsid w:val="008B2545"/>
    <w:rsid w:val="008B272C"/>
    <w:rsid w:val="008D0532"/>
    <w:rsid w:val="008D33BA"/>
    <w:rsid w:val="008E05D0"/>
    <w:rsid w:val="00901663"/>
    <w:rsid w:val="00924C1D"/>
    <w:rsid w:val="00943E26"/>
    <w:rsid w:val="00950A9A"/>
    <w:rsid w:val="009514F5"/>
    <w:rsid w:val="00952EAC"/>
    <w:rsid w:val="00991244"/>
    <w:rsid w:val="009A11E0"/>
    <w:rsid w:val="009A5E56"/>
    <w:rsid w:val="009B2D09"/>
    <w:rsid w:val="009B5FCF"/>
    <w:rsid w:val="009D25F3"/>
    <w:rsid w:val="009D42F6"/>
    <w:rsid w:val="009E50E7"/>
    <w:rsid w:val="009F071D"/>
    <w:rsid w:val="00A00026"/>
    <w:rsid w:val="00A125A8"/>
    <w:rsid w:val="00A244F2"/>
    <w:rsid w:val="00A428C8"/>
    <w:rsid w:val="00A42F72"/>
    <w:rsid w:val="00A55972"/>
    <w:rsid w:val="00A70ADD"/>
    <w:rsid w:val="00A70E71"/>
    <w:rsid w:val="00A711E8"/>
    <w:rsid w:val="00A827D6"/>
    <w:rsid w:val="00AA0C52"/>
    <w:rsid w:val="00AA2C16"/>
    <w:rsid w:val="00AA7815"/>
    <w:rsid w:val="00AB07FA"/>
    <w:rsid w:val="00AB23E7"/>
    <w:rsid w:val="00AB7D97"/>
    <w:rsid w:val="00AD1245"/>
    <w:rsid w:val="00AD34C8"/>
    <w:rsid w:val="00B0605F"/>
    <w:rsid w:val="00B11343"/>
    <w:rsid w:val="00B12612"/>
    <w:rsid w:val="00B26D9A"/>
    <w:rsid w:val="00B27AD5"/>
    <w:rsid w:val="00B5232D"/>
    <w:rsid w:val="00B56532"/>
    <w:rsid w:val="00B60EC0"/>
    <w:rsid w:val="00B8423C"/>
    <w:rsid w:val="00B9267D"/>
    <w:rsid w:val="00BD173E"/>
    <w:rsid w:val="00BE372A"/>
    <w:rsid w:val="00BF11D5"/>
    <w:rsid w:val="00C00331"/>
    <w:rsid w:val="00C1011A"/>
    <w:rsid w:val="00C24AA1"/>
    <w:rsid w:val="00C26E15"/>
    <w:rsid w:val="00C7182D"/>
    <w:rsid w:val="00C77B19"/>
    <w:rsid w:val="00CA4DE4"/>
    <w:rsid w:val="00CA635A"/>
    <w:rsid w:val="00CB6BDC"/>
    <w:rsid w:val="00CE1310"/>
    <w:rsid w:val="00CE7C77"/>
    <w:rsid w:val="00CF045C"/>
    <w:rsid w:val="00CF0B1E"/>
    <w:rsid w:val="00CF0EAD"/>
    <w:rsid w:val="00D11865"/>
    <w:rsid w:val="00D144A3"/>
    <w:rsid w:val="00D21F72"/>
    <w:rsid w:val="00D42021"/>
    <w:rsid w:val="00D44A45"/>
    <w:rsid w:val="00D526E5"/>
    <w:rsid w:val="00D551B6"/>
    <w:rsid w:val="00D818F5"/>
    <w:rsid w:val="00D84949"/>
    <w:rsid w:val="00D86F69"/>
    <w:rsid w:val="00D86FD6"/>
    <w:rsid w:val="00DA4B13"/>
    <w:rsid w:val="00DA785C"/>
    <w:rsid w:val="00DB7C94"/>
    <w:rsid w:val="00DD7304"/>
    <w:rsid w:val="00DF25B6"/>
    <w:rsid w:val="00E046FC"/>
    <w:rsid w:val="00E43BB5"/>
    <w:rsid w:val="00E47D35"/>
    <w:rsid w:val="00E50525"/>
    <w:rsid w:val="00E55B69"/>
    <w:rsid w:val="00E61223"/>
    <w:rsid w:val="00E77D6A"/>
    <w:rsid w:val="00E81E7A"/>
    <w:rsid w:val="00E92BC6"/>
    <w:rsid w:val="00E970A3"/>
    <w:rsid w:val="00EB0EE0"/>
    <w:rsid w:val="00EC3656"/>
    <w:rsid w:val="00EC46E3"/>
    <w:rsid w:val="00EC5960"/>
    <w:rsid w:val="00EC5BA0"/>
    <w:rsid w:val="00EE2128"/>
    <w:rsid w:val="00F01F5A"/>
    <w:rsid w:val="00F103E7"/>
    <w:rsid w:val="00F22588"/>
    <w:rsid w:val="00F3472F"/>
    <w:rsid w:val="00F62C30"/>
    <w:rsid w:val="00F63347"/>
    <w:rsid w:val="00F77EA9"/>
    <w:rsid w:val="00F90F08"/>
    <w:rsid w:val="00F9526A"/>
    <w:rsid w:val="00FA4D2B"/>
    <w:rsid w:val="00FA63F3"/>
    <w:rsid w:val="00FB1C30"/>
    <w:rsid w:val="00FB4653"/>
    <w:rsid w:val="00FC134B"/>
    <w:rsid w:val="00FC1D52"/>
    <w:rsid w:val="00FE3782"/>
    <w:rsid w:val="00FF0F50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8A5DAC"/>
  <w15:docId w15:val="{D85B9E73-D23D-4D86-80C3-D299367E7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tulo1">
    <w:name w:val="heading 1"/>
    <w:basedOn w:val="Normal"/>
    <w:next w:val="Normal"/>
    <w:link w:val="Ttulo1Char"/>
    <w:uiPriority w:val="99"/>
    <w:qFormat/>
    <w:pPr>
      <w:spacing w:after="0"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pPr>
      <w:spacing w:after="0" w:line="240" w:lineRule="auto"/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locked/>
    <w:rPr>
      <w:rFonts w:cs="Times New Roman"/>
      <w:b/>
      <w:bCs/>
      <w:sz w:val="28"/>
      <w:szCs w:val="28"/>
    </w:rPr>
  </w:style>
  <w:style w:type="character" w:customStyle="1" w:styleId="Ttulo6Char">
    <w:name w:val="Título 6 Char"/>
    <w:basedOn w:val="Fontepargpadro"/>
    <w:link w:val="Ttulo6"/>
    <w:uiPriority w:val="9"/>
    <w:semiHidden/>
    <w:locked/>
    <w:rPr>
      <w:rFonts w:cs="Times New Roman"/>
      <w:b/>
      <w:bCs/>
    </w:rPr>
  </w:style>
  <w:style w:type="paragraph" w:styleId="Cabealho">
    <w:name w:val="header"/>
    <w:basedOn w:val="Normal"/>
    <w:link w:val="CabealhoChar"/>
    <w:uiPriority w:val="99"/>
    <w:pPr>
      <w:spacing w:after="0" w:line="240" w:lineRule="auto"/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locked/>
    <w:rPr>
      <w:rFonts w:ascii="Arial" w:hAnsi="Arial" w:cs="Arial"/>
    </w:rPr>
  </w:style>
  <w:style w:type="paragraph" w:styleId="Recuodecorpodetexto2">
    <w:name w:val="Body Text Indent 2"/>
    <w:basedOn w:val="Normal"/>
    <w:link w:val="Recuodecorpodetexto2Char"/>
    <w:uiPriority w:val="99"/>
    <w:pPr>
      <w:spacing w:after="0" w:line="240" w:lineRule="auto"/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locked/>
    <w:rPr>
      <w:rFonts w:ascii="Arial" w:hAnsi="Arial" w:cs="Arial"/>
    </w:rPr>
  </w:style>
  <w:style w:type="paragraph" w:styleId="Rodap">
    <w:name w:val="footer"/>
    <w:basedOn w:val="Normal"/>
    <w:link w:val="RodapChar"/>
    <w:uiPriority w:val="99"/>
    <w:pPr>
      <w:spacing w:after="0" w:line="240" w:lineRule="auto"/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uiPriority w:val="99"/>
    <w:locked/>
    <w:rPr>
      <w:rFonts w:ascii="Arial" w:hAnsi="Arial" w:cs="Arial"/>
    </w:rPr>
  </w:style>
  <w:style w:type="paragraph" w:styleId="SemEspaamento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rsid w:val="00A244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A244F2"/>
    <w:rPr>
      <w:rFonts w:ascii="Segoe UI" w:hAnsi="Segoe UI" w:cs="Segoe UI"/>
      <w:sz w:val="18"/>
      <w:szCs w:val="1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F103E7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F103E7"/>
    <w:rPr>
      <w:rFonts w:ascii="Arial" w:hAnsi="Arial" w:cs="Arial"/>
      <w:sz w:val="16"/>
      <w:szCs w:val="16"/>
    </w:rPr>
  </w:style>
  <w:style w:type="table" w:styleId="Tabelacomgrade">
    <w:name w:val="Table Grid"/>
    <w:basedOn w:val="Tabelanormal"/>
    <w:uiPriority w:val="59"/>
    <w:rsid w:val="00F103E7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CNormalCentralizado">
    <w:name w:val="NC Normal Centralizado"/>
    <w:qFormat/>
    <w:rsid w:val="006B03D9"/>
    <w:pPr>
      <w:spacing w:after="0" w:line="240" w:lineRule="auto"/>
      <w:jc w:val="center"/>
    </w:pPr>
    <w:rPr>
      <w:rFonts w:ascii="Times New Roman" w:eastAsia="Times New Roman" w:hAnsi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andro\Documents\Solange\INDICA&#199;&#195;O%20IMPLANTA&#199;&#195;O%20MATERNIDADE%20E%20HOSPITAL%20DA%20MULHER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11E763-5DAE-4B79-B728-88D71B963E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INDICAÇÃO IMPLANTAÇÃO MATERNIDADE E HOSPITAL DA MULHER</Template>
  <TotalTime>5</TotalTime>
  <Pages>4</Pages>
  <Words>363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Gabinete5</dc:creator>
  <cp:lastModifiedBy>mauricio gomes</cp:lastModifiedBy>
  <cp:revision>8</cp:revision>
  <cp:lastPrinted>2026-08-13T13:34:00Z</cp:lastPrinted>
  <dcterms:created xsi:type="dcterms:W3CDTF">2026-08-12T16:19:00Z</dcterms:created>
  <dcterms:modified xsi:type="dcterms:W3CDTF">2026-08-13T13:34:00Z</dcterms:modified>
</cp:coreProperties>
</file>