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7179C1CA" w:rsidR="007A0618" w:rsidRPr="00215ECD" w:rsidRDefault="00000000" w:rsidP="00215ECD">
      <w:pPr>
        <w:pStyle w:val="Ttulo6"/>
        <w:keepNext/>
        <w:spacing w:line="360" w:lineRule="auto"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215ECD" w:rsidRPr="00215ECD">
        <w:rPr>
          <w:rFonts w:ascii="Times New Roman" w:hAnsi="Times New Roman" w:cs="Times New Roman"/>
          <w:sz w:val="24"/>
          <w:szCs w:val="24"/>
        </w:rPr>
        <w:t>636</w:t>
      </w:r>
      <w:r w:rsidRPr="00215ECD">
        <w:rPr>
          <w:rFonts w:ascii="Times New Roman" w:hAnsi="Times New Roman" w:cs="Times New Roman"/>
          <w:sz w:val="24"/>
          <w:szCs w:val="24"/>
        </w:rPr>
        <w:t>/202</w:t>
      </w:r>
      <w:r w:rsidR="0023471C" w:rsidRPr="00215ECD">
        <w:rPr>
          <w:rFonts w:ascii="Times New Roman" w:hAnsi="Times New Roman" w:cs="Times New Roman"/>
          <w:sz w:val="24"/>
          <w:szCs w:val="24"/>
        </w:rPr>
        <w:t>6</w:t>
      </w:r>
    </w:p>
    <w:p w14:paraId="237741FD" w14:textId="77777777" w:rsidR="007A0618" w:rsidRPr="00215ECD" w:rsidRDefault="007A0618" w:rsidP="00215ECD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1CE18037" w14:textId="7B259D00" w:rsidR="004F066C" w:rsidRPr="00215ECD" w:rsidRDefault="00000000" w:rsidP="00215ECD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ECD">
        <w:rPr>
          <w:rFonts w:ascii="Times New Roman" w:hAnsi="Times New Roman" w:cs="Times New Roman"/>
          <w:b/>
          <w:sz w:val="24"/>
          <w:szCs w:val="24"/>
        </w:rPr>
        <w:t xml:space="preserve">INDICAMOS </w:t>
      </w:r>
      <w:r w:rsidR="00970AE9" w:rsidRPr="00215ECD">
        <w:rPr>
          <w:rFonts w:ascii="Times New Roman" w:hAnsi="Times New Roman" w:cs="Times New Roman"/>
          <w:b/>
          <w:sz w:val="24"/>
          <w:szCs w:val="24"/>
        </w:rPr>
        <w:t>A CRIAÇÃO DO AUXÍLIO-MORADIA TEMPORÁRIO PARA MULHERES EM SITUAÇÃO DE VIOLÊNCIA DOMÉSTICA OU VULNERABILIDADE SOCIAL, NO MUNICÍPIO DE SORRISO-MT.</w:t>
      </w:r>
    </w:p>
    <w:p w14:paraId="4646D0B4" w14:textId="77777777" w:rsidR="00E24562" w:rsidRPr="00215ECD" w:rsidRDefault="00E24562" w:rsidP="00215ECD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C26B3" w14:textId="68C4E30E" w:rsidR="00916D09" w:rsidRPr="00215ECD" w:rsidRDefault="00000000" w:rsidP="00215ECD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15ECD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Republicanos, </w:t>
      </w:r>
      <w:r w:rsidRPr="00215ECD">
        <w:rPr>
          <w:rFonts w:ascii="Times New Roman" w:hAnsi="Times New Roman" w:cs="Times New Roman"/>
          <w:bCs/>
          <w:sz w:val="24"/>
          <w:szCs w:val="24"/>
        </w:rPr>
        <w:t>e</w:t>
      </w:r>
      <w:r w:rsidRPr="00215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5ECD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215ECD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Sr. </w:t>
      </w:r>
      <w:r w:rsidR="00533C40" w:rsidRPr="00215ECD">
        <w:rPr>
          <w:rFonts w:ascii="Times New Roman" w:hAnsi="Times New Roman" w:cs="Times New Roman"/>
          <w:sz w:val="24"/>
          <w:szCs w:val="24"/>
        </w:rPr>
        <w:t>Alei Fernandes</w:t>
      </w:r>
      <w:r w:rsidR="00FE6C05" w:rsidRPr="00215ECD">
        <w:rPr>
          <w:rFonts w:ascii="Times New Roman" w:hAnsi="Times New Roman" w:cs="Times New Roman"/>
          <w:sz w:val="24"/>
          <w:szCs w:val="24"/>
        </w:rPr>
        <w:t xml:space="preserve">, Prefeito Municipal </w:t>
      </w:r>
      <w:r w:rsidR="00E046FC" w:rsidRPr="00215ECD">
        <w:rPr>
          <w:rFonts w:ascii="Times New Roman" w:hAnsi="Times New Roman" w:cs="Times New Roman"/>
          <w:sz w:val="24"/>
          <w:szCs w:val="24"/>
        </w:rPr>
        <w:t>e</w:t>
      </w:r>
      <w:r w:rsidRPr="00215ECD">
        <w:rPr>
          <w:rFonts w:ascii="Times New Roman" w:hAnsi="Times New Roman" w:cs="Times New Roman"/>
          <w:sz w:val="24"/>
          <w:szCs w:val="24"/>
        </w:rPr>
        <w:t xml:space="preserve"> à Secretaria Municipal d</w:t>
      </w:r>
      <w:r w:rsidR="00533C40" w:rsidRPr="00215ECD">
        <w:rPr>
          <w:rFonts w:ascii="Times New Roman" w:hAnsi="Times New Roman" w:cs="Times New Roman"/>
          <w:sz w:val="24"/>
          <w:szCs w:val="24"/>
        </w:rPr>
        <w:t>a Mulher e da Família</w:t>
      </w:r>
      <w:r w:rsidR="00E046FC" w:rsidRPr="00215ECD">
        <w:rPr>
          <w:rFonts w:ascii="Times New Roman" w:hAnsi="Times New Roman" w:cs="Times New Roman"/>
          <w:sz w:val="24"/>
          <w:szCs w:val="24"/>
        </w:rPr>
        <w:t xml:space="preserve">, </w:t>
      </w:r>
      <w:r w:rsidRPr="00215ECD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664936" w:rsidRPr="00215ECD">
        <w:rPr>
          <w:rFonts w:ascii="Times New Roman" w:hAnsi="Times New Roman" w:cs="Times New Roman"/>
          <w:b/>
          <w:sz w:val="24"/>
          <w:szCs w:val="24"/>
        </w:rPr>
        <w:t>da criação do Auxílio-Moradia temporário para mulheres em situação de violência doméstica ou vulnerabilidade social, no município de Sorriso-MT.</w:t>
      </w:r>
    </w:p>
    <w:p w14:paraId="7F8ADC4B" w14:textId="77777777" w:rsidR="00970AE9" w:rsidRPr="00215ECD" w:rsidRDefault="00970AE9" w:rsidP="00215ECD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B784D90" w14:textId="5EA53341" w:rsidR="007A0618" w:rsidRPr="00215ECD" w:rsidRDefault="00000000" w:rsidP="00215ECD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5ECD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2144418A" w14:textId="77777777" w:rsidR="007A0618" w:rsidRPr="00215ECD" w:rsidRDefault="007A0618" w:rsidP="00215E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315C3" w14:textId="252956E4" w:rsidR="007A0618" w:rsidRPr="00215ECD" w:rsidRDefault="00000000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533C40" w:rsidRPr="00215ECD">
        <w:rPr>
          <w:rFonts w:ascii="Times New Roman" w:hAnsi="Times New Roman" w:cs="Times New Roman"/>
          <w:sz w:val="24"/>
          <w:szCs w:val="24"/>
        </w:rPr>
        <w:t>a</w:t>
      </w:r>
      <w:r w:rsidR="00664936" w:rsidRPr="00215ECD">
        <w:rPr>
          <w:rFonts w:ascii="Times New Roman" w:hAnsi="Times New Roman" w:cs="Times New Roman"/>
          <w:sz w:val="24"/>
          <w:szCs w:val="24"/>
        </w:rPr>
        <w:t xml:space="preserve"> presente</w:t>
      </w:r>
      <w:r w:rsidR="00533C40" w:rsidRPr="00215ECD">
        <w:rPr>
          <w:rFonts w:ascii="Times New Roman" w:hAnsi="Times New Roman" w:cs="Times New Roman"/>
          <w:sz w:val="24"/>
          <w:szCs w:val="24"/>
        </w:rPr>
        <w:t xml:space="preserve"> </w:t>
      </w:r>
      <w:r w:rsidR="00FE5E05" w:rsidRPr="00215ECD">
        <w:rPr>
          <w:rFonts w:ascii="Times New Roman" w:hAnsi="Times New Roman" w:cs="Times New Roman"/>
          <w:sz w:val="24"/>
          <w:szCs w:val="24"/>
        </w:rPr>
        <w:t>propositura</w:t>
      </w:r>
      <w:r w:rsidR="00664936" w:rsidRPr="00215ECD">
        <w:rPr>
          <w:rFonts w:ascii="Times New Roman" w:hAnsi="Times New Roman" w:cs="Times New Roman"/>
          <w:sz w:val="24"/>
          <w:szCs w:val="24"/>
        </w:rPr>
        <w:t xml:space="preserve"> tem por objetivo a criação do Auxílio-Moradia Temporário no município de Sorriso-MT, voltado especificamente para mulheres em situação de violência doméstica e/ou extrema vulnerabilidade social</w:t>
      </w:r>
      <w:r w:rsidRPr="00215ECD">
        <w:rPr>
          <w:rFonts w:ascii="Times New Roman" w:hAnsi="Times New Roman" w:cs="Times New Roman"/>
          <w:sz w:val="24"/>
          <w:szCs w:val="24"/>
        </w:rPr>
        <w:t>;</w:t>
      </w:r>
    </w:p>
    <w:p w14:paraId="4E997193" w14:textId="7D54BA5E" w:rsidR="007A0618" w:rsidRPr="00215ECD" w:rsidRDefault="00000000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664936" w:rsidRPr="00215ECD">
        <w:rPr>
          <w:rFonts w:ascii="Times New Roman" w:hAnsi="Times New Roman" w:cs="Times New Roman"/>
          <w:sz w:val="24"/>
          <w:szCs w:val="24"/>
        </w:rPr>
        <w:t>a dependência financeira e a falta de alternativas habitacionais são os principais fatores que impedem mulheres vítimas de violência doméstica de romperem o ciclo de abusos, muitas vezes obrigando-as a retornar ao convívio com o agressor por falta de um teto seguro para si e para seus filhos</w:t>
      </w:r>
      <w:r w:rsidR="004D1E70" w:rsidRPr="00215ECD">
        <w:rPr>
          <w:rFonts w:ascii="Times New Roman" w:hAnsi="Times New Roman" w:cs="Times New Roman"/>
          <w:sz w:val="24"/>
          <w:szCs w:val="24"/>
        </w:rPr>
        <w:t>;</w:t>
      </w:r>
    </w:p>
    <w:p w14:paraId="2F9B0A39" w14:textId="512A3E48" w:rsidR="00E046FC" w:rsidRPr="00215ECD" w:rsidRDefault="00000000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t>Considerando que</w:t>
      </w:r>
      <w:r w:rsidR="00664936" w:rsidRPr="00215ECD">
        <w:rPr>
          <w:sz w:val="24"/>
          <w:szCs w:val="24"/>
        </w:rPr>
        <w:t xml:space="preserve">, </w:t>
      </w:r>
      <w:r w:rsidR="00664936" w:rsidRPr="00215ECD">
        <w:rPr>
          <w:rFonts w:ascii="Times New Roman" w:hAnsi="Times New Roman" w:cs="Times New Roman"/>
          <w:sz w:val="24"/>
          <w:szCs w:val="24"/>
        </w:rPr>
        <w:t>o auxílio-moradia atua como uma rede de apoio imediata, oferecendo estabilidade física e emocional para que a mulher possa reorganizar sua vida</w:t>
      </w:r>
      <w:r w:rsidRPr="00215ECD">
        <w:rPr>
          <w:rFonts w:ascii="Times New Roman" w:hAnsi="Times New Roman" w:cs="Times New Roman"/>
          <w:sz w:val="24"/>
          <w:szCs w:val="24"/>
        </w:rPr>
        <w:t>;</w:t>
      </w:r>
    </w:p>
    <w:p w14:paraId="2C6FD173" w14:textId="13D3B5DF" w:rsidR="007A0618" w:rsidRPr="00215ECD" w:rsidRDefault="00000000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t>Considerando que,</w:t>
      </w:r>
      <w:r w:rsidR="00664936" w:rsidRPr="00215ECD">
        <w:rPr>
          <w:rFonts w:ascii="Times New Roman" w:hAnsi="Times New Roman" w:cs="Times New Roman"/>
          <w:sz w:val="24"/>
          <w:szCs w:val="24"/>
        </w:rPr>
        <w:t xml:space="preserve"> a medida potencializa a eficácia dos equipamentos públicos já existentes em Sorriso como, o Centro de Referência de Assistência Social (CRAS), o Centro de Referência Especializado de Assistência Social (CREAS), a Casa do Aconchego, a Sala Lilás e Órgãos de Segurança Pública, garantindo que o acolhimento não seja apenas pontual, mas estruturado para a autonomia futura</w:t>
      </w:r>
      <w:r w:rsidR="0002057D" w:rsidRPr="00215ECD">
        <w:rPr>
          <w:rFonts w:ascii="Times New Roman" w:hAnsi="Times New Roman" w:cs="Times New Roman"/>
          <w:sz w:val="24"/>
          <w:szCs w:val="24"/>
        </w:rPr>
        <w:t>;</w:t>
      </w:r>
    </w:p>
    <w:p w14:paraId="0FBAB4A8" w14:textId="77777777" w:rsidR="0002057D" w:rsidRPr="00215ECD" w:rsidRDefault="0002057D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80E3353" w14:textId="73A08D55" w:rsidR="00664936" w:rsidRPr="00215ECD" w:rsidRDefault="00000000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lastRenderedPageBreak/>
        <w:t xml:space="preserve">Considerando que, ao retirar a vítima e seus dependentes do ambiente de risco iminente de forma rápida e segura, a política pública cumpre um papel preventivo direto contra os crimes de ódio e feminicídio no município; </w:t>
      </w:r>
    </w:p>
    <w:p w14:paraId="1486D66D" w14:textId="06B45A64" w:rsidR="0002057D" w:rsidRPr="00215ECD" w:rsidRDefault="00000000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t>Considerando que</w:t>
      </w:r>
      <w:r w:rsidR="001F1300" w:rsidRPr="00215ECD">
        <w:rPr>
          <w:rFonts w:ascii="Times New Roman" w:hAnsi="Times New Roman" w:cs="Times New Roman"/>
          <w:sz w:val="24"/>
          <w:szCs w:val="24"/>
        </w:rPr>
        <w:t xml:space="preserve">, </w:t>
      </w:r>
      <w:r w:rsidR="00664936" w:rsidRPr="00215ECD">
        <w:rPr>
          <w:rFonts w:ascii="Times New Roman" w:hAnsi="Times New Roman" w:cs="Times New Roman"/>
          <w:sz w:val="24"/>
          <w:szCs w:val="24"/>
        </w:rPr>
        <w:t>a criação do Auxílio-Moradia Temporário não representa apenas um ato de assistência, mas um investimento estratégico na garantia da dignidade humana, na justiça social e na segurança pública de Sorriso-MT</w:t>
      </w:r>
      <w:r w:rsidRPr="00215ECD">
        <w:rPr>
          <w:rFonts w:ascii="Times New Roman" w:hAnsi="Times New Roman" w:cs="Times New Roman"/>
          <w:sz w:val="24"/>
          <w:szCs w:val="24"/>
        </w:rPr>
        <w:t>, razão pela qual se faz necessária a presente indicação.</w:t>
      </w:r>
    </w:p>
    <w:p w14:paraId="7DCD14C9" w14:textId="77777777" w:rsidR="0002057D" w:rsidRPr="00215ECD" w:rsidRDefault="0002057D" w:rsidP="00215E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3B221C34" w:rsidR="0052255A" w:rsidRPr="00215ECD" w:rsidRDefault="00000000" w:rsidP="00215EC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5ECD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664936" w:rsidRPr="00215ECD">
        <w:rPr>
          <w:rFonts w:ascii="Times New Roman" w:hAnsi="Times New Roman" w:cs="Times New Roman"/>
          <w:sz w:val="24"/>
          <w:szCs w:val="24"/>
        </w:rPr>
        <w:t>08</w:t>
      </w:r>
      <w:r w:rsidRPr="00215ECD">
        <w:rPr>
          <w:rFonts w:ascii="Times New Roman" w:hAnsi="Times New Roman" w:cs="Times New Roman"/>
          <w:sz w:val="24"/>
          <w:szCs w:val="24"/>
        </w:rPr>
        <w:t xml:space="preserve"> de </w:t>
      </w:r>
      <w:r w:rsidR="00E24562" w:rsidRPr="00215ECD">
        <w:rPr>
          <w:rFonts w:ascii="Times New Roman" w:hAnsi="Times New Roman" w:cs="Times New Roman"/>
          <w:sz w:val="24"/>
          <w:szCs w:val="24"/>
        </w:rPr>
        <w:t>setembro</w:t>
      </w:r>
      <w:r w:rsidRPr="00215ECD">
        <w:rPr>
          <w:rFonts w:ascii="Times New Roman" w:hAnsi="Times New Roman" w:cs="Times New Roman"/>
          <w:sz w:val="24"/>
          <w:szCs w:val="24"/>
        </w:rPr>
        <w:t xml:space="preserve"> de 202</w:t>
      </w:r>
      <w:r w:rsidR="0023471C" w:rsidRPr="00215ECD">
        <w:rPr>
          <w:rFonts w:ascii="Times New Roman" w:hAnsi="Times New Roman" w:cs="Times New Roman"/>
          <w:sz w:val="24"/>
          <w:szCs w:val="24"/>
        </w:rPr>
        <w:t>6</w:t>
      </w:r>
      <w:r w:rsidRPr="00215ECD">
        <w:rPr>
          <w:rFonts w:ascii="Times New Roman" w:hAnsi="Times New Roman" w:cs="Times New Roman"/>
          <w:sz w:val="24"/>
          <w:szCs w:val="24"/>
        </w:rPr>
        <w:t>.</w:t>
      </w:r>
    </w:p>
    <w:p w14:paraId="7281914D" w14:textId="77777777" w:rsidR="007A0618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23770452" w14:textId="77777777" w:rsidR="00215ECD" w:rsidRDefault="00215EC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29891369" w14:textId="77777777" w:rsidR="004162FB" w:rsidRDefault="004162FB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5FB6BA7B" w14:textId="77777777" w:rsidR="00215ECD" w:rsidRDefault="00215EC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6E45B4DB" w14:textId="77777777" w:rsidR="00215ECD" w:rsidRPr="00A711E8" w:rsidRDefault="00215EC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tbl>
      <w:tblPr>
        <w:tblStyle w:val="Tabelacomgrade"/>
        <w:tblW w:w="11346" w:type="dxa"/>
        <w:tblInd w:w="-1276" w:type="dxa"/>
        <w:tblLook w:val="04A0" w:firstRow="1" w:lastRow="0" w:firstColumn="1" w:lastColumn="0" w:noHBand="0" w:noVBand="1"/>
      </w:tblPr>
      <w:tblGrid>
        <w:gridCol w:w="2983"/>
        <w:gridCol w:w="2971"/>
        <w:gridCol w:w="2557"/>
        <w:gridCol w:w="2835"/>
      </w:tblGrid>
      <w:tr w:rsidR="00654167" w14:paraId="63205619" w14:textId="77777777" w:rsidTr="00215ECD">
        <w:trPr>
          <w:trHeight w:val="138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FB0384C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BRENDO BRAGA</w:t>
            </w:r>
          </w:p>
          <w:p w14:paraId="566CA93A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6DD6D90" w14:textId="77777777" w:rsidR="0093398B" w:rsidRPr="00A711E8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ADIR CUNICO</w:t>
            </w:r>
          </w:p>
          <w:p w14:paraId="47C0E908" w14:textId="77777777" w:rsidR="0093398B" w:rsidRPr="00A711E8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A711E8">
              <w:rPr>
                <w:rFonts w:ascii="Times New Roman" w:hAnsi="Times New Roman" w:cs="Times New Roman"/>
                <w:b/>
              </w:rPr>
              <w:t>Vereador NOVO</w:t>
            </w:r>
          </w:p>
          <w:p w14:paraId="68260033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4E29B24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DARCI GONÇALVES</w:t>
            </w:r>
          </w:p>
          <w:p w14:paraId="54667C29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B600B1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DIOGO KRIGUER</w:t>
            </w:r>
          </w:p>
          <w:p w14:paraId="3345714D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  <w:p w14:paraId="793C5DCC" w14:textId="77777777" w:rsidR="007A0618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144B0D89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71736F68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4EE64D20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0A185923" w14:textId="77777777" w:rsidR="0002057D" w:rsidRPr="00A711E8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654167" w14:paraId="0C400597" w14:textId="77777777" w:rsidTr="00215ECD">
        <w:trPr>
          <w:trHeight w:val="146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A93FABC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EMERSON FARIAS</w:t>
            </w:r>
          </w:p>
          <w:p w14:paraId="4A06EF97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7223FE9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GRINGO DO BARREIRO</w:t>
            </w:r>
          </w:p>
          <w:p w14:paraId="47FA8F22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7251DBBF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JANE DELALIBERA</w:t>
            </w:r>
          </w:p>
          <w:p w14:paraId="49682AC4" w14:textId="77777777" w:rsidR="007A0618" w:rsidRPr="00A711E8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3D8F20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PROF.ª SILVANA PERIN</w:t>
            </w:r>
          </w:p>
          <w:p w14:paraId="20A88403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Vereadora MDB</w:t>
            </w:r>
          </w:p>
          <w:p w14:paraId="7BDD2234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D763127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A48A691" w14:textId="77777777" w:rsidR="007A061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198F633A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9AFD86D" w14:textId="77777777" w:rsidR="0002057D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4195EA33" w14:textId="77777777" w:rsidR="0002057D" w:rsidRPr="00A711E8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002AFD32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654167" w14:paraId="7E947759" w14:textId="77777777" w:rsidTr="00215ECD">
        <w:trPr>
          <w:trHeight w:val="637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F231B98" w14:textId="2993C31C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 xml:space="preserve"> </w:t>
            </w:r>
            <w:r w:rsidR="0093398B">
              <w:rPr>
                <w:rFonts w:ascii="Times New Roman" w:hAnsi="Times New Roman" w:cs="Times New Roman"/>
                <w:b/>
              </w:rPr>
              <w:t>RODRIGO MATTERAZZI</w:t>
            </w:r>
          </w:p>
          <w:p w14:paraId="30CD6306" w14:textId="453EEF2F" w:rsidR="007A0618" w:rsidRPr="00A711E8" w:rsidRDefault="00000000" w:rsidP="005C615A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A711E8">
              <w:rPr>
                <w:rFonts w:ascii="Times New Roman" w:hAnsi="Times New Roman" w:cs="Times New Roman"/>
                <w:b/>
                <w:bCs/>
              </w:rPr>
              <w:t>Vereador Republicanos</w:t>
            </w:r>
            <w:r w:rsidRPr="00A711E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5C9D9E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TOCO BAGGIO</w:t>
            </w:r>
          </w:p>
          <w:p w14:paraId="46179854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23BB7DE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WANDERLEY PAULO</w:t>
            </w:r>
          </w:p>
          <w:p w14:paraId="180981F6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 PP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CB8AB1" w14:textId="77777777" w:rsidR="007A0618" w:rsidRPr="00A711E8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0B38360" w14:textId="77777777" w:rsidR="007A0618" w:rsidRPr="00A711E8" w:rsidRDefault="007A0618" w:rsidP="007A0618">
      <w:pPr>
        <w:pStyle w:val="SemEspaamento"/>
        <w:jc w:val="center"/>
        <w:rPr>
          <w:rFonts w:ascii="Times New Roman" w:hAnsi="Times New Roman" w:cs="Times New Roman"/>
        </w:rPr>
      </w:pPr>
    </w:p>
    <w:p w14:paraId="5B01FF1D" w14:textId="67983E73" w:rsidR="004230E9" w:rsidRPr="007A0618" w:rsidRDefault="004230E9" w:rsidP="007A0618"/>
    <w:sectPr w:rsidR="004230E9" w:rsidRPr="007A0618" w:rsidSect="004162FB">
      <w:headerReference w:type="default" r:id="rId7"/>
      <w:footerReference w:type="default" r:id="rId8"/>
      <w:pgSz w:w="11906" w:h="16838"/>
      <w:pgMar w:top="2552" w:right="1416" w:bottom="851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DA48" w14:textId="77777777" w:rsidR="007954AC" w:rsidRDefault="007954AC">
      <w:pPr>
        <w:spacing w:after="0" w:line="240" w:lineRule="auto"/>
      </w:pPr>
      <w:r>
        <w:separator/>
      </w:r>
    </w:p>
  </w:endnote>
  <w:endnote w:type="continuationSeparator" w:id="0">
    <w:p w14:paraId="164897DE" w14:textId="77777777" w:rsidR="007954AC" w:rsidRDefault="0079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20347221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A04305" w14:textId="14A0222E" w:rsidR="004162FB" w:rsidRPr="004162FB" w:rsidRDefault="004162FB" w:rsidP="004162FB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4162FB">
              <w:rPr>
                <w:rFonts w:ascii="Times New Roman" w:hAnsi="Times New Roman" w:cs="Times New Roman"/>
              </w:rPr>
              <w:t xml:space="preserve">Página </w:t>
            </w:r>
            <w:r w:rsidRPr="0041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4162FB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41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4162FB">
              <w:rPr>
                <w:rFonts w:ascii="Times New Roman" w:hAnsi="Times New Roman" w:cs="Times New Roman"/>
                <w:b/>
                <w:bCs/>
              </w:rPr>
              <w:t>2</w:t>
            </w:r>
            <w:r w:rsidRPr="0041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4162FB">
              <w:rPr>
                <w:rFonts w:ascii="Times New Roman" w:hAnsi="Times New Roman" w:cs="Times New Roman"/>
              </w:rPr>
              <w:t xml:space="preserve"> de </w:t>
            </w:r>
            <w:r w:rsidRPr="0041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4162FB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41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4162FB">
              <w:rPr>
                <w:rFonts w:ascii="Times New Roman" w:hAnsi="Times New Roman" w:cs="Times New Roman"/>
                <w:b/>
                <w:bCs/>
              </w:rPr>
              <w:t>2</w:t>
            </w:r>
            <w:r w:rsidRPr="00416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6ACCF" w14:textId="77777777" w:rsidR="007954AC" w:rsidRDefault="007954AC">
      <w:pPr>
        <w:spacing w:after="0" w:line="240" w:lineRule="auto"/>
      </w:pPr>
      <w:r>
        <w:separator/>
      </w:r>
    </w:p>
  </w:footnote>
  <w:footnote w:type="continuationSeparator" w:id="0">
    <w:p w14:paraId="0EEF2E7A" w14:textId="77777777" w:rsidR="007954AC" w:rsidRDefault="00795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057D"/>
    <w:rsid w:val="00021188"/>
    <w:rsid w:val="000674B6"/>
    <w:rsid w:val="000678F9"/>
    <w:rsid w:val="000A4470"/>
    <w:rsid w:val="000B6565"/>
    <w:rsid w:val="000C61D2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62DB4"/>
    <w:rsid w:val="00183D8E"/>
    <w:rsid w:val="001A080F"/>
    <w:rsid w:val="001C2630"/>
    <w:rsid w:val="001F1300"/>
    <w:rsid w:val="001F755A"/>
    <w:rsid w:val="002158C6"/>
    <w:rsid w:val="00215ECD"/>
    <w:rsid w:val="00231DEA"/>
    <w:rsid w:val="002322D3"/>
    <w:rsid w:val="0023471C"/>
    <w:rsid w:val="00244A90"/>
    <w:rsid w:val="00262C86"/>
    <w:rsid w:val="002715F7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66E8"/>
    <w:rsid w:val="00344B7A"/>
    <w:rsid w:val="00362FD0"/>
    <w:rsid w:val="00365712"/>
    <w:rsid w:val="003863B7"/>
    <w:rsid w:val="00386DDC"/>
    <w:rsid w:val="003921CC"/>
    <w:rsid w:val="003943D6"/>
    <w:rsid w:val="003A240C"/>
    <w:rsid w:val="003C3BD0"/>
    <w:rsid w:val="003D4EFA"/>
    <w:rsid w:val="003D68E7"/>
    <w:rsid w:val="003E518B"/>
    <w:rsid w:val="003E6123"/>
    <w:rsid w:val="003E710E"/>
    <w:rsid w:val="003F6AAF"/>
    <w:rsid w:val="004162FB"/>
    <w:rsid w:val="00417411"/>
    <w:rsid w:val="004230E9"/>
    <w:rsid w:val="00440EAB"/>
    <w:rsid w:val="00445ACD"/>
    <w:rsid w:val="004510C3"/>
    <w:rsid w:val="00451586"/>
    <w:rsid w:val="00452B42"/>
    <w:rsid w:val="00457DCD"/>
    <w:rsid w:val="0046378F"/>
    <w:rsid w:val="00465C28"/>
    <w:rsid w:val="00492945"/>
    <w:rsid w:val="004A4C5B"/>
    <w:rsid w:val="004C6A1C"/>
    <w:rsid w:val="004D1E70"/>
    <w:rsid w:val="004F066C"/>
    <w:rsid w:val="00504E9E"/>
    <w:rsid w:val="0052255A"/>
    <w:rsid w:val="005253B2"/>
    <w:rsid w:val="00533C40"/>
    <w:rsid w:val="00541AEE"/>
    <w:rsid w:val="00543BCF"/>
    <w:rsid w:val="00544277"/>
    <w:rsid w:val="00552ED1"/>
    <w:rsid w:val="00565476"/>
    <w:rsid w:val="005C615A"/>
    <w:rsid w:val="005F0536"/>
    <w:rsid w:val="0060243E"/>
    <w:rsid w:val="00654167"/>
    <w:rsid w:val="0065428A"/>
    <w:rsid w:val="00664936"/>
    <w:rsid w:val="0069238E"/>
    <w:rsid w:val="006A6104"/>
    <w:rsid w:val="006A657E"/>
    <w:rsid w:val="006B03D9"/>
    <w:rsid w:val="006B1A9B"/>
    <w:rsid w:val="006B76CC"/>
    <w:rsid w:val="0070307D"/>
    <w:rsid w:val="00712178"/>
    <w:rsid w:val="00720215"/>
    <w:rsid w:val="00726AE1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954AC"/>
    <w:rsid w:val="0079680B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D74C0"/>
    <w:rsid w:val="008E05D0"/>
    <w:rsid w:val="00901663"/>
    <w:rsid w:val="00916D09"/>
    <w:rsid w:val="0093398B"/>
    <w:rsid w:val="00943E26"/>
    <w:rsid w:val="00950A9A"/>
    <w:rsid w:val="009514F5"/>
    <w:rsid w:val="00952EAC"/>
    <w:rsid w:val="00970AE9"/>
    <w:rsid w:val="0097254A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30AD5"/>
    <w:rsid w:val="00B5232D"/>
    <w:rsid w:val="00B56532"/>
    <w:rsid w:val="00B60EC0"/>
    <w:rsid w:val="00B9267D"/>
    <w:rsid w:val="00BD173E"/>
    <w:rsid w:val="00BF11D5"/>
    <w:rsid w:val="00BF43E4"/>
    <w:rsid w:val="00C1011A"/>
    <w:rsid w:val="00C24AA1"/>
    <w:rsid w:val="00C26E15"/>
    <w:rsid w:val="00C7182D"/>
    <w:rsid w:val="00C77B19"/>
    <w:rsid w:val="00CA635A"/>
    <w:rsid w:val="00CB0635"/>
    <w:rsid w:val="00CB6BDC"/>
    <w:rsid w:val="00CE1310"/>
    <w:rsid w:val="00CE7C77"/>
    <w:rsid w:val="00CF045C"/>
    <w:rsid w:val="00CF0B1E"/>
    <w:rsid w:val="00CF0EAD"/>
    <w:rsid w:val="00D11865"/>
    <w:rsid w:val="00D1219D"/>
    <w:rsid w:val="00D144A3"/>
    <w:rsid w:val="00D21F72"/>
    <w:rsid w:val="00D42021"/>
    <w:rsid w:val="00D44A45"/>
    <w:rsid w:val="00D526E5"/>
    <w:rsid w:val="00D7597D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24562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E5E05"/>
    <w:rsid w:val="00FE6C05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51A29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398</TotalTime>
  <Pages>2</Pages>
  <Words>423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43</cp:revision>
  <cp:lastPrinted>2026-09-01T15:52:00Z</cp:lastPrinted>
  <dcterms:created xsi:type="dcterms:W3CDTF">2025-02-26T04:46:00Z</dcterms:created>
  <dcterms:modified xsi:type="dcterms:W3CDTF">2026-09-10T11:05:00Z</dcterms:modified>
</cp:coreProperties>
</file>